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A7" w:rsidRPr="00386153" w:rsidRDefault="00410FA7" w:rsidP="00410FA7">
      <w:pPr>
        <w:jc w:val="center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16"/>
        <w:gridCol w:w="6400"/>
        <w:gridCol w:w="1712"/>
      </w:tblGrid>
      <w:tr w:rsidR="00410FA7" w:rsidRPr="00386153" w:rsidTr="00B26B3A">
        <w:tc>
          <w:tcPr>
            <w:tcW w:w="1526" w:type="dxa"/>
            <w:shd w:val="clear" w:color="auto" w:fill="C00000"/>
          </w:tcPr>
          <w:p w:rsidR="00410FA7" w:rsidRPr="00E40403" w:rsidRDefault="00410FA7" w:rsidP="00B26B3A">
            <w:pPr>
              <w:jc w:val="center"/>
              <w:rPr>
                <w:b/>
                <w:sz w:val="20"/>
                <w:szCs w:val="20"/>
              </w:rPr>
            </w:pPr>
            <w:r w:rsidRPr="00E40403">
              <w:rPr>
                <w:b/>
                <w:sz w:val="20"/>
                <w:szCs w:val="20"/>
              </w:rPr>
              <w:t>Måned</w:t>
            </w:r>
          </w:p>
        </w:tc>
        <w:tc>
          <w:tcPr>
            <w:tcW w:w="6520" w:type="dxa"/>
            <w:shd w:val="clear" w:color="auto" w:fill="C00000"/>
          </w:tcPr>
          <w:p w:rsidR="00410FA7" w:rsidRPr="00E40403" w:rsidRDefault="00410FA7" w:rsidP="00B26B3A">
            <w:pPr>
              <w:jc w:val="center"/>
              <w:rPr>
                <w:b/>
                <w:sz w:val="20"/>
                <w:szCs w:val="20"/>
              </w:rPr>
            </w:pPr>
            <w:r w:rsidRPr="00E40403">
              <w:rPr>
                <w:b/>
                <w:sz w:val="20"/>
                <w:szCs w:val="20"/>
              </w:rPr>
              <w:t>Aktivitet</w:t>
            </w:r>
          </w:p>
        </w:tc>
        <w:tc>
          <w:tcPr>
            <w:tcW w:w="1732" w:type="dxa"/>
            <w:shd w:val="clear" w:color="auto" w:fill="C00000"/>
          </w:tcPr>
          <w:p w:rsidR="00410FA7" w:rsidRPr="00E40403" w:rsidRDefault="00410FA7" w:rsidP="00B26B3A">
            <w:pPr>
              <w:jc w:val="center"/>
              <w:rPr>
                <w:b/>
                <w:sz w:val="20"/>
                <w:szCs w:val="20"/>
              </w:rPr>
            </w:pPr>
            <w:r w:rsidRPr="00E40403">
              <w:rPr>
                <w:b/>
                <w:sz w:val="20"/>
                <w:szCs w:val="20"/>
              </w:rPr>
              <w:t>Ansvarlig</w:t>
            </w: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Januar</w:t>
            </w:r>
          </w:p>
        </w:tc>
        <w:tc>
          <w:tcPr>
            <w:tcW w:w="6520" w:type="dxa"/>
          </w:tcPr>
          <w:p w:rsidR="005E49E1" w:rsidRPr="00E40403" w:rsidRDefault="005E49E1" w:rsidP="004F2A30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Klub</w:t>
            </w:r>
            <w:r w:rsidR="00155A19" w:rsidRPr="00E40403">
              <w:rPr>
                <w:sz w:val="20"/>
                <w:szCs w:val="20"/>
              </w:rPr>
              <w:t>turnering: Fodbold,</w:t>
            </w:r>
            <w:r w:rsidRPr="00E40403">
              <w:rPr>
                <w:sz w:val="20"/>
                <w:szCs w:val="20"/>
              </w:rPr>
              <w:t xml:space="preserve"> Skydning</w:t>
            </w:r>
            <w:r w:rsidR="00155A19" w:rsidRPr="00E40403">
              <w:rPr>
                <w:sz w:val="20"/>
                <w:szCs w:val="20"/>
              </w:rPr>
              <w:t xml:space="preserve">, Bordtennis, Dødbold, Kids Cool </w:t>
            </w:r>
            <w:proofErr w:type="spellStart"/>
            <w:r w:rsidR="00155A19" w:rsidRPr="00E40403">
              <w:rPr>
                <w:sz w:val="20"/>
                <w:szCs w:val="20"/>
              </w:rPr>
              <w:t>Walk</w:t>
            </w:r>
            <w:proofErr w:type="spellEnd"/>
          </w:p>
          <w:p w:rsidR="00742711" w:rsidRPr="00E40403" w:rsidRDefault="00742711" w:rsidP="004F2A30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5 års fødselsdag</w:t>
            </w:r>
            <w:r w:rsidR="00D06EF8">
              <w:rPr>
                <w:sz w:val="20"/>
                <w:szCs w:val="20"/>
              </w:rPr>
              <w:t xml:space="preserve"> – Fed dag</w:t>
            </w:r>
          </w:p>
          <w:p w:rsidR="00742711" w:rsidRPr="00E40403" w:rsidRDefault="00742711" w:rsidP="004F2A30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Bordtennisturnering</w:t>
            </w:r>
          </w:p>
          <w:p w:rsidR="001876CD" w:rsidRPr="00E40403" w:rsidRDefault="005E49E1" w:rsidP="004F2A30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Musik – Samspil </w:t>
            </w:r>
            <w:r w:rsidR="001876CD" w:rsidRPr="00E40403">
              <w:rPr>
                <w:sz w:val="20"/>
                <w:szCs w:val="20"/>
              </w:rPr>
              <w:t>i samarbejde med Musikskolen</w:t>
            </w:r>
            <w:r w:rsidR="00155A19" w:rsidRPr="00E40403">
              <w:rPr>
                <w:sz w:val="20"/>
                <w:szCs w:val="20"/>
              </w:rPr>
              <w:t xml:space="preserve"> – Teaterleg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Februar</w:t>
            </w:r>
          </w:p>
        </w:tc>
        <w:tc>
          <w:tcPr>
            <w:tcW w:w="6520" w:type="dxa"/>
          </w:tcPr>
          <w:p w:rsidR="005E49E1" w:rsidRPr="00E40403" w:rsidRDefault="005E49E1" w:rsidP="005E49E1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Klubturnering: </w:t>
            </w:r>
            <w:r w:rsidR="00155A19" w:rsidRPr="00E40403">
              <w:rPr>
                <w:sz w:val="20"/>
                <w:szCs w:val="20"/>
              </w:rPr>
              <w:t xml:space="preserve">Fodbold, Skydning, Bordtennis, Dødbold, Kids Cool </w:t>
            </w:r>
            <w:proofErr w:type="spellStart"/>
            <w:r w:rsidR="00155A19" w:rsidRPr="00E40403">
              <w:rPr>
                <w:sz w:val="20"/>
                <w:szCs w:val="20"/>
              </w:rPr>
              <w:t>Walk</w:t>
            </w:r>
            <w:proofErr w:type="spellEnd"/>
            <w:r w:rsidR="00155A19" w:rsidRPr="00E40403">
              <w:rPr>
                <w:sz w:val="20"/>
                <w:szCs w:val="20"/>
              </w:rPr>
              <w:t xml:space="preserve"> - Teaterleg</w:t>
            </w:r>
          </w:p>
          <w:p w:rsidR="005E49E1" w:rsidRPr="00E40403" w:rsidRDefault="005E49E1" w:rsidP="005E49E1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Musik – Samspil i samarbejde med Musikskolen</w:t>
            </w:r>
          </w:p>
          <w:p w:rsidR="005E49E1" w:rsidRPr="00576CE0" w:rsidRDefault="005E49E1" w:rsidP="00B26B3A">
            <w:pPr>
              <w:rPr>
                <w:b/>
                <w:color w:val="FF0000"/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 xml:space="preserve">LAN-party d. </w:t>
            </w:r>
            <w:r w:rsidR="00155A19" w:rsidRPr="00576CE0">
              <w:rPr>
                <w:b/>
                <w:color w:val="FF0000"/>
                <w:sz w:val="20"/>
                <w:szCs w:val="20"/>
              </w:rPr>
              <w:t>14. februar</w:t>
            </w:r>
          </w:p>
          <w:p w:rsidR="004F2A30" w:rsidRPr="00E40403" w:rsidRDefault="004F2A30" w:rsidP="00B26B3A">
            <w:pPr>
              <w:rPr>
                <w:sz w:val="20"/>
                <w:szCs w:val="20"/>
              </w:rPr>
            </w:pPr>
            <w:proofErr w:type="spellStart"/>
            <w:r w:rsidRPr="00E40403">
              <w:rPr>
                <w:sz w:val="20"/>
                <w:szCs w:val="20"/>
              </w:rPr>
              <w:t>Shoppingtur</w:t>
            </w:r>
            <w:proofErr w:type="spellEnd"/>
            <w:r w:rsidRPr="00E40403">
              <w:rPr>
                <w:sz w:val="20"/>
                <w:szCs w:val="20"/>
              </w:rPr>
              <w:t xml:space="preserve"> til Aalborg</w:t>
            </w:r>
            <w:r w:rsidR="002321A5" w:rsidRPr="00E40403">
              <w:rPr>
                <w:sz w:val="20"/>
                <w:szCs w:val="20"/>
              </w:rPr>
              <w:t xml:space="preserve"> i uge 8</w:t>
            </w:r>
          </w:p>
          <w:p w:rsidR="0048011B" w:rsidRPr="00E40403" w:rsidRDefault="0048011B" w:rsidP="00B26B3A">
            <w:pPr>
              <w:rPr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 xml:space="preserve">Fed mandag </w:t>
            </w:r>
            <w:r w:rsidR="00E40403" w:rsidRPr="00576CE0">
              <w:rPr>
                <w:b/>
                <w:color w:val="FF0000"/>
                <w:sz w:val="20"/>
                <w:szCs w:val="20"/>
              </w:rPr>
              <w:t>–</w:t>
            </w:r>
            <w:r w:rsidRPr="00576CE0">
              <w:rPr>
                <w:b/>
                <w:color w:val="FF0000"/>
                <w:sz w:val="20"/>
                <w:szCs w:val="20"/>
              </w:rPr>
              <w:t xml:space="preserve"> Fastelavn</w:t>
            </w:r>
            <w:r w:rsidR="00E40403" w:rsidRPr="00576CE0">
              <w:rPr>
                <w:b/>
                <w:color w:val="FF0000"/>
                <w:sz w:val="20"/>
                <w:szCs w:val="20"/>
              </w:rPr>
              <w:t xml:space="preserve"> d. 24. februar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Marts</w:t>
            </w:r>
          </w:p>
        </w:tc>
        <w:tc>
          <w:tcPr>
            <w:tcW w:w="6520" w:type="dxa"/>
          </w:tcPr>
          <w:p w:rsidR="005E49E1" w:rsidRPr="00E40403" w:rsidRDefault="005E49E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Musik – Samspil i samarbejde med Musikskolen</w:t>
            </w:r>
          </w:p>
          <w:p w:rsidR="00155A19" w:rsidRPr="00E40403" w:rsidRDefault="00155A19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Klubturnering: Fodbold, Skydning, Bordtennis, Dødbold, Kids Cool </w:t>
            </w:r>
            <w:proofErr w:type="spellStart"/>
            <w:r w:rsidRPr="00E40403">
              <w:rPr>
                <w:sz w:val="20"/>
                <w:szCs w:val="20"/>
              </w:rPr>
              <w:t>Walk</w:t>
            </w:r>
            <w:proofErr w:type="spellEnd"/>
            <w:r w:rsidRPr="00E40403">
              <w:rPr>
                <w:sz w:val="20"/>
                <w:szCs w:val="20"/>
              </w:rPr>
              <w:t xml:space="preserve"> - Teaterleg</w:t>
            </w:r>
          </w:p>
          <w:p w:rsidR="004F2A30" w:rsidRPr="00E40403" w:rsidRDefault="00410FA7" w:rsidP="00B26B3A">
            <w:pPr>
              <w:rPr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>Valg til bestyrelsen</w:t>
            </w:r>
            <w:r w:rsidR="00155A19" w:rsidRPr="00576CE0">
              <w:rPr>
                <w:b/>
                <w:color w:val="FF0000"/>
                <w:sz w:val="20"/>
                <w:szCs w:val="20"/>
              </w:rPr>
              <w:t xml:space="preserve"> d. 26</w:t>
            </w:r>
            <w:r w:rsidR="005E49E1" w:rsidRPr="00576CE0">
              <w:rPr>
                <w:b/>
                <w:color w:val="FF0000"/>
                <w:sz w:val="20"/>
                <w:szCs w:val="20"/>
              </w:rPr>
              <w:t>. marts 2019</w:t>
            </w:r>
            <w:r w:rsidR="00155A19" w:rsidRPr="00E40403">
              <w:rPr>
                <w:sz w:val="20"/>
                <w:szCs w:val="20"/>
              </w:rPr>
              <w:t xml:space="preserve"> – Udstilling fra </w:t>
            </w:r>
            <w:proofErr w:type="spellStart"/>
            <w:r w:rsidR="00155A19" w:rsidRPr="00E40403">
              <w:rPr>
                <w:sz w:val="20"/>
                <w:szCs w:val="20"/>
              </w:rPr>
              <w:t>Krea</w:t>
            </w:r>
            <w:proofErr w:type="spellEnd"/>
            <w:r w:rsidR="00155A19" w:rsidRPr="00E40403">
              <w:rPr>
                <w:sz w:val="20"/>
                <w:szCs w:val="20"/>
              </w:rPr>
              <w:t xml:space="preserve"> og evt. musikoptrin</w:t>
            </w:r>
          </w:p>
          <w:p w:rsidR="00742711" w:rsidRPr="00E40403" w:rsidRDefault="0074271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Bordtennisturnering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April</w:t>
            </w:r>
          </w:p>
        </w:tc>
        <w:tc>
          <w:tcPr>
            <w:tcW w:w="6520" w:type="dxa"/>
          </w:tcPr>
          <w:p w:rsidR="005E49E1" w:rsidRPr="00E40403" w:rsidRDefault="005E49E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Musik – Samspil i samarbejde med Musikskolen</w:t>
            </w:r>
          </w:p>
          <w:p w:rsidR="005E49E1" w:rsidRPr="00E40403" w:rsidRDefault="00155A19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Teaterforestilling</w:t>
            </w:r>
          </w:p>
          <w:p w:rsidR="00F04D69" w:rsidRPr="00E40403" w:rsidRDefault="00F04D69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Py Party – overnatning for piger</w:t>
            </w:r>
            <w:r w:rsidR="00E40403" w:rsidRPr="00E40403">
              <w:rPr>
                <w:sz w:val="20"/>
                <w:szCs w:val="20"/>
              </w:rPr>
              <w:t xml:space="preserve"> i fritidsklub</w:t>
            </w:r>
          </w:p>
          <w:p w:rsidR="0048011B" w:rsidRPr="00E40403" w:rsidRDefault="00E40403" w:rsidP="00B26B3A">
            <w:pPr>
              <w:rPr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>Fed dag 27. april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Maj</w:t>
            </w:r>
          </w:p>
        </w:tc>
        <w:tc>
          <w:tcPr>
            <w:tcW w:w="6520" w:type="dxa"/>
          </w:tcPr>
          <w:p w:rsidR="00410FA7" w:rsidRPr="00E40403" w:rsidRDefault="004F2A30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Børnenes rekordbog i </w:t>
            </w:r>
            <w:proofErr w:type="spellStart"/>
            <w:r w:rsidRPr="00E40403">
              <w:rPr>
                <w:sz w:val="20"/>
                <w:szCs w:val="20"/>
              </w:rPr>
              <w:t>HotSpot</w:t>
            </w:r>
            <w:proofErr w:type="spellEnd"/>
          </w:p>
          <w:p w:rsidR="005E49E1" w:rsidRPr="00E40403" w:rsidRDefault="005E49E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Musik – Samspil i samarbejde med Musikskolen</w:t>
            </w:r>
          </w:p>
          <w:p w:rsidR="005E49E1" w:rsidRPr="00E40403" w:rsidRDefault="005E49E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Musik</w:t>
            </w:r>
            <w:r w:rsidR="00F04D69" w:rsidRPr="00E40403">
              <w:rPr>
                <w:sz w:val="20"/>
                <w:szCs w:val="20"/>
              </w:rPr>
              <w:t xml:space="preserve">festival </w:t>
            </w:r>
            <w:proofErr w:type="spellStart"/>
            <w:r w:rsidR="001876CD" w:rsidRPr="00E40403">
              <w:rPr>
                <w:sz w:val="20"/>
                <w:szCs w:val="20"/>
              </w:rPr>
              <w:t>Samarb</w:t>
            </w:r>
            <w:proofErr w:type="spellEnd"/>
            <w:r w:rsidR="001876CD" w:rsidRPr="00E40403">
              <w:rPr>
                <w:sz w:val="20"/>
                <w:szCs w:val="20"/>
              </w:rPr>
              <w:t xml:space="preserve">. </w:t>
            </w:r>
            <w:r w:rsidRPr="00E40403">
              <w:rPr>
                <w:sz w:val="20"/>
                <w:szCs w:val="20"/>
              </w:rPr>
              <w:t>musikskolen og heldagsskolen.</w:t>
            </w:r>
          </w:p>
          <w:p w:rsidR="001876CD" w:rsidRPr="00E40403" w:rsidRDefault="001876CD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Klubbernes dag – Tivoli Friheden</w:t>
            </w:r>
          </w:p>
          <w:p w:rsidR="001876CD" w:rsidRPr="00576CE0" w:rsidRDefault="001876CD" w:rsidP="00B26B3A">
            <w:pPr>
              <w:rPr>
                <w:b/>
                <w:color w:val="FF0000"/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 xml:space="preserve">Åbent hus </w:t>
            </w:r>
            <w:r w:rsidR="00155A19" w:rsidRPr="00576CE0">
              <w:rPr>
                <w:b/>
                <w:color w:val="FF0000"/>
                <w:sz w:val="20"/>
                <w:szCs w:val="20"/>
              </w:rPr>
              <w:t>5. maj</w:t>
            </w:r>
          </w:p>
          <w:p w:rsidR="001876CD" w:rsidRPr="00E40403" w:rsidRDefault="001876CD" w:rsidP="00155A19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Op By </w:t>
            </w:r>
            <w:proofErr w:type="spellStart"/>
            <w:r w:rsidRPr="00E40403">
              <w:rPr>
                <w:sz w:val="20"/>
                <w:szCs w:val="20"/>
              </w:rPr>
              <w:t>Night</w:t>
            </w:r>
            <w:proofErr w:type="spellEnd"/>
            <w:r w:rsidRPr="00E404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Juni</w:t>
            </w:r>
          </w:p>
        </w:tc>
        <w:tc>
          <w:tcPr>
            <w:tcW w:w="6520" w:type="dxa"/>
          </w:tcPr>
          <w:p w:rsidR="00410FA7" w:rsidRPr="00E40403" w:rsidRDefault="005E49E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Musik – Samspil i samarbejde med Musikskolen</w:t>
            </w:r>
          </w:p>
          <w:p w:rsidR="00F04D69" w:rsidRPr="00E40403" w:rsidRDefault="00F04D69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Å Regatta</w:t>
            </w:r>
          </w:p>
          <w:p w:rsidR="004F2A30" w:rsidRPr="00E40403" w:rsidRDefault="004F2A30" w:rsidP="0048011B">
            <w:pPr>
              <w:rPr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>Åbent hus</w:t>
            </w:r>
            <w:r w:rsidR="00F04D69" w:rsidRPr="00576CE0">
              <w:rPr>
                <w:b/>
                <w:color w:val="FF0000"/>
                <w:sz w:val="20"/>
                <w:szCs w:val="20"/>
              </w:rPr>
              <w:t xml:space="preserve"> onsdag d. 17</w:t>
            </w:r>
            <w:r w:rsidR="001876CD" w:rsidRPr="00576CE0">
              <w:rPr>
                <w:b/>
                <w:color w:val="FF0000"/>
                <w:sz w:val="20"/>
                <w:szCs w:val="20"/>
              </w:rPr>
              <w:t xml:space="preserve">. juni </w:t>
            </w:r>
            <w:r w:rsidR="0048011B" w:rsidRPr="00576CE0">
              <w:rPr>
                <w:b/>
                <w:color w:val="FF0000"/>
                <w:sz w:val="20"/>
                <w:szCs w:val="20"/>
              </w:rPr>
              <w:t>–</w:t>
            </w:r>
            <w:r w:rsidR="001876CD" w:rsidRPr="00576CE0">
              <w:rPr>
                <w:b/>
                <w:color w:val="FF0000"/>
                <w:sz w:val="20"/>
                <w:szCs w:val="20"/>
              </w:rPr>
              <w:t xml:space="preserve"> SOMMERFEST</w:t>
            </w:r>
            <w:r w:rsidR="0048011B" w:rsidRPr="00576CE0">
              <w:rPr>
                <w:b/>
                <w:color w:val="FF0000"/>
                <w:sz w:val="20"/>
                <w:szCs w:val="20"/>
              </w:rPr>
              <w:t>- Fed dag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Juli</w:t>
            </w:r>
          </w:p>
        </w:tc>
        <w:tc>
          <w:tcPr>
            <w:tcW w:w="6520" w:type="dxa"/>
          </w:tcPr>
          <w:p w:rsidR="00410FA7" w:rsidRPr="00E40403" w:rsidRDefault="004F2A30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Koloni</w:t>
            </w:r>
            <w:r w:rsidR="001876CD" w:rsidRPr="00E40403">
              <w:rPr>
                <w:sz w:val="20"/>
                <w:szCs w:val="20"/>
              </w:rPr>
              <w:t xml:space="preserve"> i uge 27</w:t>
            </w:r>
          </w:p>
          <w:p w:rsidR="004F2A30" w:rsidRPr="00E40403" w:rsidRDefault="00E40403" w:rsidP="00F04D69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Uge 30 eller 31</w:t>
            </w:r>
            <w:r w:rsidR="00F04D69" w:rsidRPr="00E40403">
              <w:rPr>
                <w:sz w:val="20"/>
                <w:szCs w:val="20"/>
              </w:rPr>
              <w:t xml:space="preserve"> – Hirsholmstur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August</w:t>
            </w:r>
          </w:p>
        </w:tc>
        <w:tc>
          <w:tcPr>
            <w:tcW w:w="6520" w:type="dxa"/>
          </w:tcPr>
          <w:p w:rsidR="00386153" w:rsidRPr="00E40403" w:rsidRDefault="00386153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Modtage nye børn</w:t>
            </w:r>
          </w:p>
          <w:p w:rsidR="00F04D69" w:rsidRPr="00E40403" w:rsidRDefault="00F04D69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Gang i alle aktiviteter i huset</w:t>
            </w:r>
          </w:p>
          <w:p w:rsidR="0048011B" w:rsidRPr="00E40403" w:rsidRDefault="0048011B" w:rsidP="00B26B3A">
            <w:pPr>
              <w:rPr>
                <w:sz w:val="20"/>
                <w:szCs w:val="20"/>
              </w:rPr>
            </w:pPr>
            <w:r w:rsidRPr="00CF4169">
              <w:rPr>
                <w:color w:val="FF0000"/>
                <w:sz w:val="20"/>
                <w:szCs w:val="20"/>
              </w:rPr>
              <w:t>Fed dag - fællesskab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September</w:t>
            </w:r>
          </w:p>
        </w:tc>
        <w:tc>
          <w:tcPr>
            <w:tcW w:w="6520" w:type="dxa"/>
          </w:tcPr>
          <w:p w:rsidR="00410FA7" w:rsidRPr="00E40403" w:rsidRDefault="00386153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Å Regatta,</w:t>
            </w:r>
          </w:p>
          <w:p w:rsidR="00386153" w:rsidRPr="00E40403" w:rsidRDefault="006B6F39" w:rsidP="00B26B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Børnenes rekorddag</w:t>
            </w:r>
            <w:r w:rsidR="00386153" w:rsidRPr="00E40403">
              <w:rPr>
                <w:sz w:val="20"/>
                <w:szCs w:val="20"/>
              </w:rPr>
              <w:t xml:space="preserve"> i </w:t>
            </w:r>
            <w:proofErr w:type="spellStart"/>
            <w:r w:rsidR="00386153" w:rsidRPr="00E40403">
              <w:rPr>
                <w:sz w:val="20"/>
                <w:szCs w:val="20"/>
              </w:rPr>
              <w:t>HotSpot</w:t>
            </w:r>
            <w:proofErr w:type="spellEnd"/>
          </w:p>
          <w:p w:rsidR="00386153" w:rsidRPr="00E40403" w:rsidRDefault="00F04D69" w:rsidP="00B26B3A">
            <w:pPr>
              <w:rPr>
                <w:sz w:val="20"/>
                <w:szCs w:val="20"/>
              </w:rPr>
            </w:pPr>
            <w:proofErr w:type="spellStart"/>
            <w:r w:rsidRPr="00E40403">
              <w:rPr>
                <w:sz w:val="20"/>
                <w:szCs w:val="20"/>
              </w:rPr>
              <w:t>Streetsoccer</w:t>
            </w:r>
            <w:proofErr w:type="spellEnd"/>
            <w:r w:rsidRPr="00E40403">
              <w:rPr>
                <w:sz w:val="20"/>
                <w:szCs w:val="20"/>
              </w:rPr>
              <w:t xml:space="preserve"> </w:t>
            </w:r>
            <w:proofErr w:type="spellStart"/>
            <w:r w:rsidRPr="00E40403">
              <w:rPr>
                <w:sz w:val="20"/>
                <w:szCs w:val="20"/>
              </w:rPr>
              <w:t>Ungdomsringen</w:t>
            </w:r>
            <w:proofErr w:type="spellEnd"/>
          </w:p>
          <w:p w:rsidR="00F04D69" w:rsidRPr="00E40403" w:rsidRDefault="00F04D69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Teaterleg</w:t>
            </w:r>
            <w:r w:rsidR="0073668E">
              <w:rPr>
                <w:sz w:val="20"/>
                <w:szCs w:val="20"/>
              </w:rPr>
              <w:t>, Klubturneringer starter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Oktober</w:t>
            </w:r>
          </w:p>
        </w:tc>
        <w:tc>
          <w:tcPr>
            <w:tcW w:w="6520" w:type="dxa"/>
          </w:tcPr>
          <w:p w:rsidR="00386153" w:rsidRPr="00E40403" w:rsidRDefault="00386153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Klubturnering: </w:t>
            </w:r>
          </w:p>
          <w:p w:rsidR="0048011B" w:rsidRPr="00E40403" w:rsidRDefault="0048011B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Teaterleg</w:t>
            </w: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Reko</w:t>
            </w:r>
            <w:r w:rsidR="004F2A30" w:rsidRPr="00E40403">
              <w:rPr>
                <w:sz w:val="20"/>
                <w:szCs w:val="20"/>
              </w:rPr>
              <w:t>rdbogsudgivelse</w:t>
            </w:r>
          </w:p>
          <w:p w:rsidR="00F04D69" w:rsidRPr="00576CE0" w:rsidRDefault="00F04D69" w:rsidP="00B26B3A">
            <w:pPr>
              <w:rPr>
                <w:b/>
                <w:color w:val="FF0000"/>
                <w:sz w:val="20"/>
                <w:szCs w:val="20"/>
              </w:rPr>
            </w:pPr>
            <w:r w:rsidRPr="00576CE0">
              <w:rPr>
                <w:b/>
                <w:color w:val="FF0000"/>
                <w:sz w:val="20"/>
                <w:szCs w:val="20"/>
              </w:rPr>
              <w:t>LAN – Party fredag i uge 41</w:t>
            </w:r>
            <w:r w:rsidR="00E40403" w:rsidRPr="00576CE0">
              <w:rPr>
                <w:b/>
                <w:color w:val="FF0000"/>
                <w:sz w:val="20"/>
                <w:szCs w:val="20"/>
              </w:rPr>
              <w:t>- 9. oktober</w:t>
            </w:r>
          </w:p>
          <w:p w:rsidR="0048011B" w:rsidRPr="00E40403" w:rsidRDefault="002321A5" w:rsidP="00B26B3A">
            <w:pPr>
              <w:rPr>
                <w:sz w:val="20"/>
                <w:szCs w:val="20"/>
              </w:rPr>
            </w:pPr>
            <w:proofErr w:type="spellStart"/>
            <w:r w:rsidRPr="00E40403">
              <w:rPr>
                <w:sz w:val="20"/>
                <w:szCs w:val="20"/>
              </w:rPr>
              <w:t>Shoppingtur</w:t>
            </w:r>
            <w:proofErr w:type="spellEnd"/>
            <w:r w:rsidRPr="00E40403">
              <w:rPr>
                <w:sz w:val="20"/>
                <w:szCs w:val="20"/>
              </w:rPr>
              <w:t xml:space="preserve"> til Aalborg i uge 42</w:t>
            </w:r>
            <w:r w:rsidR="000F361A" w:rsidRPr="00E40403">
              <w:rPr>
                <w:sz w:val="20"/>
                <w:szCs w:val="20"/>
              </w:rPr>
              <w:t xml:space="preserve"> – Gøteborg i uge 42</w:t>
            </w:r>
            <w:r w:rsidR="00E40403">
              <w:rPr>
                <w:sz w:val="20"/>
                <w:szCs w:val="20"/>
              </w:rPr>
              <w:t xml:space="preserve"> - </w:t>
            </w:r>
            <w:proofErr w:type="spellStart"/>
            <w:r w:rsidR="000F361A" w:rsidRPr="00E40403">
              <w:rPr>
                <w:sz w:val="20"/>
                <w:szCs w:val="20"/>
              </w:rPr>
              <w:t>Halloween</w:t>
            </w:r>
            <w:proofErr w:type="spellEnd"/>
            <w:r w:rsidR="00F04D69" w:rsidRPr="00E40403">
              <w:rPr>
                <w:sz w:val="20"/>
                <w:szCs w:val="20"/>
              </w:rPr>
              <w:t xml:space="preserve"> </w:t>
            </w:r>
            <w:r w:rsidR="0048011B" w:rsidRPr="00E40403">
              <w:rPr>
                <w:sz w:val="20"/>
                <w:szCs w:val="20"/>
              </w:rPr>
              <w:t>–</w:t>
            </w:r>
            <w:r w:rsidR="00E40403" w:rsidRPr="00E40403">
              <w:rPr>
                <w:sz w:val="20"/>
                <w:szCs w:val="20"/>
              </w:rPr>
              <w:t xml:space="preserve"> </w:t>
            </w:r>
            <w:proofErr w:type="spellStart"/>
            <w:r w:rsidR="00E40403" w:rsidRPr="00E40403">
              <w:rPr>
                <w:sz w:val="20"/>
                <w:szCs w:val="20"/>
              </w:rPr>
              <w:t>GhostR</w:t>
            </w:r>
            <w:r w:rsidR="00F04D69" w:rsidRPr="00E40403">
              <w:rPr>
                <w:sz w:val="20"/>
                <w:szCs w:val="20"/>
              </w:rPr>
              <w:t>un</w:t>
            </w:r>
            <w:proofErr w:type="spellEnd"/>
            <w:r w:rsidR="00E40403">
              <w:rPr>
                <w:sz w:val="20"/>
                <w:szCs w:val="20"/>
              </w:rPr>
              <w:t xml:space="preserve"> - </w:t>
            </w:r>
            <w:r w:rsidR="0048011B" w:rsidRPr="00CF4169">
              <w:rPr>
                <w:color w:val="FF0000"/>
                <w:sz w:val="20"/>
                <w:szCs w:val="20"/>
              </w:rPr>
              <w:t>Fed dag - Kagedyst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November</w:t>
            </w:r>
          </w:p>
        </w:tc>
        <w:tc>
          <w:tcPr>
            <w:tcW w:w="6520" w:type="dxa"/>
          </w:tcPr>
          <w:p w:rsidR="00386153" w:rsidRPr="00E40403" w:rsidRDefault="00386153" w:rsidP="00386153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Klubturnering: </w:t>
            </w:r>
          </w:p>
          <w:p w:rsidR="0028343B" w:rsidRPr="00E40403" w:rsidRDefault="0028343B" w:rsidP="00386153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Fodbold i Lemvig</w:t>
            </w:r>
          </w:p>
          <w:p w:rsidR="0048011B" w:rsidRPr="00E40403" w:rsidRDefault="00386153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Jul</w:t>
            </w:r>
            <w:r w:rsidR="0048011B" w:rsidRPr="00E40403">
              <w:rPr>
                <w:sz w:val="20"/>
                <w:szCs w:val="20"/>
              </w:rPr>
              <w:t>emarked på Knivholt</w:t>
            </w:r>
            <w:r w:rsidR="00E40403">
              <w:rPr>
                <w:sz w:val="20"/>
                <w:szCs w:val="20"/>
              </w:rPr>
              <w:t xml:space="preserve"> - </w:t>
            </w:r>
            <w:r w:rsidR="0048011B" w:rsidRPr="00E40403">
              <w:rPr>
                <w:sz w:val="20"/>
                <w:szCs w:val="20"/>
              </w:rPr>
              <w:t>Teaterleg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  <w:tr w:rsidR="00410FA7" w:rsidRPr="00386153" w:rsidTr="00B26B3A">
        <w:tc>
          <w:tcPr>
            <w:tcW w:w="1526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December</w:t>
            </w:r>
            <w:bookmarkStart w:id="0" w:name="_GoBack"/>
            <w:bookmarkEnd w:id="0"/>
            <w:r w:rsidRPr="00E40403">
              <w:rPr>
                <w:sz w:val="20"/>
                <w:szCs w:val="20"/>
              </w:rPr>
              <w:t xml:space="preserve"> </w:t>
            </w:r>
          </w:p>
        </w:tc>
        <w:tc>
          <w:tcPr>
            <w:tcW w:w="6520" w:type="dxa"/>
          </w:tcPr>
          <w:p w:rsidR="00386153" w:rsidRPr="00E40403" w:rsidRDefault="00386153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 xml:space="preserve">Klubturnering: </w:t>
            </w:r>
          </w:p>
          <w:p w:rsidR="004F2A30" w:rsidRPr="00CF4169" w:rsidRDefault="00386153" w:rsidP="00B26B3A">
            <w:pPr>
              <w:rPr>
                <w:color w:val="FF0000"/>
                <w:sz w:val="20"/>
                <w:szCs w:val="20"/>
              </w:rPr>
            </w:pPr>
            <w:r w:rsidRPr="00CF4169">
              <w:rPr>
                <w:color w:val="FF0000"/>
                <w:sz w:val="20"/>
                <w:szCs w:val="20"/>
              </w:rPr>
              <w:t xml:space="preserve">Julefest for fritidsklubben </w:t>
            </w:r>
            <w:r w:rsidR="00D06EF8" w:rsidRPr="00CF4169">
              <w:rPr>
                <w:color w:val="FF0000"/>
                <w:sz w:val="20"/>
                <w:szCs w:val="20"/>
              </w:rPr>
              <w:t>– Fed dag</w:t>
            </w:r>
          </w:p>
          <w:p w:rsidR="00386153" w:rsidRPr="00E40403" w:rsidRDefault="0048011B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Jule teater</w:t>
            </w:r>
          </w:p>
          <w:p w:rsidR="00742711" w:rsidRPr="00E40403" w:rsidRDefault="00742711" w:rsidP="00B26B3A">
            <w:pPr>
              <w:rPr>
                <w:sz w:val="20"/>
                <w:szCs w:val="20"/>
              </w:rPr>
            </w:pPr>
            <w:r w:rsidRPr="00E40403">
              <w:rPr>
                <w:sz w:val="20"/>
                <w:szCs w:val="20"/>
              </w:rPr>
              <w:t>Bordtennisturnering</w:t>
            </w:r>
          </w:p>
        </w:tc>
        <w:tc>
          <w:tcPr>
            <w:tcW w:w="1732" w:type="dxa"/>
          </w:tcPr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  <w:p w:rsidR="00410FA7" w:rsidRPr="00E40403" w:rsidRDefault="00410FA7" w:rsidP="00B26B3A">
            <w:pPr>
              <w:rPr>
                <w:sz w:val="20"/>
                <w:szCs w:val="20"/>
              </w:rPr>
            </w:pPr>
          </w:p>
        </w:tc>
      </w:tr>
    </w:tbl>
    <w:p w:rsidR="002E3071" w:rsidRDefault="002E3071"/>
    <w:sectPr w:rsidR="002E3071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BBE" w:rsidRDefault="008E6BBE" w:rsidP="00692C44">
      <w:pPr>
        <w:spacing w:after="0" w:line="240" w:lineRule="auto"/>
      </w:pPr>
      <w:r>
        <w:separator/>
      </w:r>
    </w:p>
  </w:endnote>
  <w:endnote w:type="continuationSeparator" w:id="0">
    <w:p w:rsidR="008E6BBE" w:rsidRDefault="008E6BBE" w:rsidP="0069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C44" w:rsidRPr="00692C44" w:rsidRDefault="00692C44" w:rsidP="00692C44">
    <w:pPr>
      <w:pStyle w:val="Sidefod"/>
      <w:jc w:val="center"/>
      <w:rPr>
        <w:b/>
      </w:rPr>
    </w:pPr>
    <w:proofErr w:type="spellStart"/>
    <w:r w:rsidRPr="00692C44">
      <w:rPr>
        <w:b/>
      </w:rPr>
      <w:t>HotSpot</w:t>
    </w:r>
    <w:proofErr w:type="spellEnd"/>
    <w:r w:rsidRPr="00692C44">
      <w:rPr>
        <w:b/>
      </w:rPr>
      <w:t xml:space="preserve"> 9900, Rømøvej 8, 9900 Frederikshavn.</w:t>
    </w:r>
  </w:p>
  <w:p w:rsidR="00692C44" w:rsidRPr="00692C44" w:rsidRDefault="00692C44" w:rsidP="00692C44">
    <w:pPr>
      <w:pStyle w:val="Sidefod"/>
      <w:rPr>
        <w:b/>
      </w:rPr>
    </w:pPr>
    <w:r>
      <w:rPr>
        <w:b/>
      </w:rPr>
      <w:t xml:space="preserve">                                                                          </w:t>
    </w:r>
    <w:r w:rsidRPr="00692C44">
      <w:rPr>
        <w:b/>
      </w:rPr>
      <w:t>Tlf.: 98 45 70 90</w:t>
    </w:r>
    <w:r w:rsidRPr="00692C44">
      <w:rPr>
        <w:b/>
      </w:rPr>
      <w:ptab w:relativeTo="margin" w:alignment="center" w:leader="none"/>
    </w:r>
    <w:r w:rsidRPr="00692C44">
      <w:rPr>
        <w:b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BBE" w:rsidRDefault="008E6BBE" w:rsidP="00692C44">
      <w:pPr>
        <w:spacing w:after="0" w:line="240" w:lineRule="auto"/>
      </w:pPr>
      <w:r>
        <w:separator/>
      </w:r>
    </w:p>
  </w:footnote>
  <w:footnote w:type="continuationSeparator" w:id="0">
    <w:p w:rsidR="008E6BBE" w:rsidRDefault="008E6BBE" w:rsidP="00692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C44" w:rsidRDefault="00CF4169" w:rsidP="00386153">
    <w:pPr>
      <w:pStyle w:val="Sidehoved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4" type="#_x0000_t75" style="position:absolute;margin-left:399.7pt;margin-top:.35pt;width:82.65pt;height:58.85pt;z-index:-251658752;mso-position-horizontal:absolute;mso-position-horizontal-relative:text;mso-position-vertical:absolute;mso-position-vertical-relative:text;mso-width-relative:page;mso-height-relative:page">
          <v:imagedata r:id="rId1" o:title=""/>
        </v:shape>
        <o:OLEObject Type="Embed" ProgID="AcroExch.Document.DC" ShapeID="_x0000_s8194" DrawAspect="Content" ObjectID="_1635597318" r:id="rId2"/>
      </w:object>
    </w:r>
    <w:r w:rsidR="00A91CA1">
      <w:rPr>
        <w:b/>
        <w:sz w:val="48"/>
        <w:szCs w:val="48"/>
      </w:rPr>
      <w:t>Årshjul 2020</w:t>
    </w:r>
  </w:p>
  <w:p w:rsidR="00692C44" w:rsidRDefault="00692C4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C44"/>
    <w:rsid w:val="00004719"/>
    <w:rsid w:val="000077BC"/>
    <w:rsid w:val="00012DF9"/>
    <w:rsid w:val="0001612A"/>
    <w:rsid w:val="000230E6"/>
    <w:rsid w:val="00023F98"/>
    <w:rsid w:val="00037677"/>
    <w:rsid w:val="00041507"/>
    <w:rsid w:val="0004615B"/>
    <w:rsid w:val="0006307E"/>
    <w:rsid w:val="00064069"/>
    <w:rsid w:val="00072D29"/>
    <w:rsid w:val="0007507B"/>
    <w:rsid w:val="00075C60"/>
    <w:rsid w:val="000840CB"/>
    <w:rsid w:val="00093775"/>
    <w:rsid w:val="0009607E"/>
    <w:rsid w:val="000A3D0E"/>
    <w:rsid w:val="000B0383"/>
    <w:rsid w:val="000C0F16"/>
    <w:rsid w:val="000F2876"/>
    <w:rsid w:val="000F361A"/>
    <w:rsid w:val="00107A45"/>
    <w:rsid w:val="0012677B"/>
    <w:rsid w:val="001327BF"/>
    <w:rsid w:val="00135DB7"/>
    <w:rsid w:val="00142349"/>
    <w:rsid w:val="00143BF9"/>
    <w:rsid w:val="0015408C"/>
    <w:rsid w:val="0015509A"/>
    <w:rsid w:val="00155A19"/>
    <w:rsid w:val="001571F0"/>
    <w:rsid w:val="00160512"/>
    <w:rsid w:val="001625A0"/>
    <w:rsid w:val="00165A49"/>
    <w:rsid w:val="0016630F"/>
    <w:rsid w:val="00182A13"/>
    <w:rsid w:val="001873C4"/>
    <w:rsid w:val="001876CD"/>
    <w:rsid w:val="001906C2"/>
    <w:rsid w:val="001A37A3"/>
    <w:rsid w:val="001A65EF"/>
    <w:rsid w:val="001B13FC"/>
    <w:rsid w:val="001B2DB5"/>
    <w:rsid w:val="001B31E7"/>
    <w:rsid w:val="001B7FA7"/>
    <w:rsid w:val="001C5984"/>
    <w:rsid w:val="001D6A5A"/>
    <w:rsid w:val="001E05EF"/>
    <w:rsid w:val="001E3A8C"/>
    <w:rsid w:val="001E3D54"/>
    <w:rsid w:val="001E683C"/>
    <w:rsid w:val="001E716A"/>
    <w:rsid w:val="001F0FD0"/>
    <w:rsid w:val="00202E14"/>
    <w:rsid w:val="002031C9"/>
    <w:rsid w:val="00216093"/>
    <w:rsid w:val="00216944"/>
    <w:rsid w:val="00223625"/>
    <w:rsid w:val="00223EBD"/>
    <w:rsid w:val="002321A5"/>
    <w:rsid w:val="00232FF7"/>
    <w:rsid w:val="00242240"/>
    <w:rsid w:val="00244EAC"/>
    <w:rsid w:val="002467DD"/>
    <w:rsid w:val="0024790A"/>
    <w:rsid w:val="002573E8"/>
    <w:rsid w:val="00261796"/>
    <w:rsid w:val="00262027"/>
    <w:rsid w:val="00266767"/>
    <w:rsid w:val="002731E5"/>
    <w:rsid w:val="0028343B"/>
    <w:rsid w:val="0029245F"/>
    <w:rsid w:val="00292601"/>
    <w:rsid w:val="002B52E2"/>
    <w:rsid w:val="002C47D7"/>
    <w:rsid w:val="002E2675"/>
    <w:rsid w:val="002E3071"/>
    <w:rsid w:val="002E3C1B"/>
    <w:rsid w:val="003022DB"/>
    <w:rsid w:val="00305A06"/>
    <w:rsid w:val="00314EC8"/>
    <w:rsid w:val="0032222D"/>
    <w:rsid w:val="00322C95"/>
    <w:rsid w:val="00323AD7"/>
    <w:rsid w:val="00332D65"/>
    <w:rsid w:val="003426A7"/>
    <w:rsid w:val="00345004"/>
    <w:rsid w:val="00345536"/>
    <w:rsid w:val="00357A1B"/>
    <w:rsid w:val="00357F2A"/>
    <w:rsid w:val="00370122"/>
    <w:rsid w:val="00374091"/>
    <w:rsid w:val="00375991"/>
    <w:rsid w:val="00375DD0"/>
    <w:rsid w:val="00386153"/>
    <w:rsid w:val="00387C1E"/>
    <w:rsid w:val="00387EBA"/>
    <w:rsid w:val="00393F98"/>
    <w:rsid w:val="003975CD"/>
    <w:rsid w:val="003A4BAC"/>
    <w:rsid w:val="003B444A"/>
    <w:rsid w:val="003B484F"/>
    <w:rsid w:val="003C34C6"/>
    <w:rsid w:val="003C7345"/>
    <w:rsid w:val="003D4D72"/>
    <w:rsid w:val="003E49E9"/>
    <w:rsid w:val="003E4E84"/>
    <w:rsid w:val="003E5FF3"/>
    <w:rsid w:val="003E7A19"/>
    <w:rsid w:val="0040109B"/>
    <w:rsid w:val="00402EFC"/>
    <w:rsid w:val="00403545"/>
    <w:rsid w:val="00404427"/>
    <w:rsid w:val="00410FA7"/>
    <w:rsid w:val="00421894"/>
    <w:rsid w:val="0044323E"/>
    <w:rsid w:val="00447A1B"/>
    <w:rsid w:val="004521C5"/>
    <w:rsid w:val="0045439F"/>
    <w:rsid w:val="00455F31"/>
    <w:rsid w:val="004631EF"/>
    <w:rsid w:val="004727C1"/>
    <w:rsid w:val="0048011B"/>
    <w:rsid w:val="00480FD2"/>
    <w:rsid w:val="004832E3"/>
    <w:rsid w:val="00483D01"/>
    <w:rsid w:val="00487D5C"/>
    <w:rsid w:val="00492C13"/>
    <w:rsid w:val="00495D1F"/>
    <w:rsid w:val="00496A20"/>
    <w:rsid w:val="004A329B"/>
    <w:rsid w:val="004A3BDD"/>
    <w:rsid w:val="004C2F09"/>
    <w:rsid w:val="004D5B8D"/>
    <w:rsid w:val="004E5D7E"/>
    <w:rsid w:val="004E6DE1"/>
    <w:rsid w:val="004F2A30"/>
    <w:rsid w:val="0050477F"/>
    <w:rsid w:val="00513EAB"/>
    <w:rsid w:val="00527362"/>
    <w:rsid w:val="00536578"/>
    <w:rsid w:val="00540B0F"/>
    <w:rsid w:val="00555433"/>
    <w:rsid w:val="00576CE0"/>
    <w:rsid w:val="00584665"/>
    <w:rsid w:val="00587529"/>
    <w:rsid w:val="00587DF4"/>
    <w:rsid w:val="00595023"/>
    <w:rsid w:val="00596E6F"/>
    <w:rsid w:val="005A4274"/>
    <w:rsid w:val="005B1870"/>
    <w:rsid w:val="005C1998"/>
    <w:rsid w:val="005C44DE"/>
    <w:rsid w:val="005D3145"/>
    <w:rsid w:val="005D4E40"/>
    <w:rsid w:val="005D6540"/>
    <w:rsid w:val="005E49E1"/>
    <w:rsid w:val="005F332C"/>
    <w:rsid w:val="005F70BF"/>
    <w:rsid w:val="0060261B"/>
    <w:rsid w:val="00605420"/>
    <w:rsid w:val="00606347"/>
    <w:rsid w:val="00614701"/>
    <w:rsid w:val="00625EA5"/>
    <w:rsid w:val="00631916"/>
    <w:rsid w:val="00631ABE"/>
    <w:rsid w:val="00633A9E"/>
    <w:rsid w:val="00640BB9"/>
    <w:rsid w:val="0065167F"/>
    <w:rsid w:val="00651B10"/>
    <w:rsid w:val="00651E04"/>
    <w:rsid w:val="00652329"/>
    <w:rsid w:val="0065243C"/>
    <w:rsid w:val="00654109"/>
    <w:rsid w:val="00664F25"/>
    <w:rsid w:val="00665520"/>
    <w:rsid w:val="006662DC"/>
    <w:rsid w:val="00670AFD"/>
    <w:rsid w:val="00674CD1"/>
    <w:rsid w:val="00681891"/>
    <w:rsid w:val="0068431E"/>
    <w:rsid w:val="0069267A"/>
    <w:rsid w:val="00692C44"/>
    <w:rsid w:val="00692D1F"/>
    <w:rsid w:val="006965B5"/>
    <w:rsid w:val="006A2D1E"/>
    <w:rsid w:val="006A33B9"/>
    <w:rsid w:val="006B55AB"/>
    <w:rsid w:val="006B5BFB"/>
    <w:rsid w:val="006B6F39"/>
    <w:rsid w:val="006C5905"/>
    <w:rsid w:val="006C5C27"/>
    <w:rsid w:val="006C6333"/>
    <w:rsid w:val="006D0A08"/>
    <w:rsid w:val="006D0CE1"/>
    <w:rsid w:val="006D2043"/>
    <w:rsid w:val="006D3F65"/>
    <w:rsid w:val="006E1F9F"/>
    <w:rsid w:val="006F70E9"/>
    <w:rsid w:val="00702618"/>
    <w:rsid w:val="00703956"/>
    <w:rsid w:val="00703BBB"/>
    <w:rsid w:val="00703E21"/>
    <w:rsid w:val="0072732E"/>
    <w:rsid w:val="00731121"/>
    <w:rsid w:val="0073668E"/>
    <w:rsid w:val="0074195F"/>
    <w:rsid w:val="0074233F"/>
    <w:rsid w:val="00742711"/>
    <w:rsid w:val="00747E82"/>
    <w:rsid w:val="0075500D"/>
    <w:rsid w:val="00767A77"/>
    <w:rsid w:val="0077291C"/>
    <w:rsid w:val="007770A0"/>
    <w:rsid w:val="00797966"/>
    <w:rsid w:val="007A0E65"/>
    <w:rsid w:val="007A5807"/>
    <w:rsid w:val="007B01A0"/>
    <w:rsid w:val="007B399E"/>
    <w:rsid w:val="007C534B"/>
    <w:rsid w:val="007C62D5"/>
    <w:rsid w:val="007C6D5B"/>
    <w:rsid w:val="007E6DE7"/>
    <w:rsid w:val="007F601E"/>
    <w:rsid w:val="00801368"/>
    <w:rsid w:val="00801F51"/>
    <w:rsid w:val="008054E8"/>
    <w:rsid w:val="00820ECB"/>
    <w:rsid w:val="00827975"/>
    <w:rsid w:val="00832260"/>
    <w:rsid w:val="0084125D"/>
    <w:rsid w:val="008414BB"/>
    <w:rsid w:val="00844EF3"/>
    <w:rsid w:val="00861C08"/>
    <w:rsid w:val="00872196"/>
    <w:rsid w:val="0087377F"/>
    <w:rsid w:val="008862A5"/>
    <w:rsid w:val="00892085"/>
    <w:rsid w:val="008A1BD4"/>
    <w:rsid w:val="008A6555"/>
    <w:rsid w:val="008A7D30"/>
    <w:rsid w:val="008B0238"/>
    <w:rsid w:val="008B27A1"/>
    <w:rsid w:val="008C7C93"/>
    <w:rsid w:val="008E30E6"/>
    <w:rsid w:val="008E38E6"/>
    <w:rsid w:val="008E6BBE"/>
    <w:rsid w:val="008F17E8"/>
    <w:rsid w:val="008F6122"/>
    <w:rsid w:val="008F69F8"/>
    <w:rsid w:val="008F7C1C"/>
    <w:rsid w:val="00902A2E"/>
    <w:rsid w:val="00906BDC"/>
    <w:rsid w:val="009129C7"/>
    <w:rsid w:val="0092067C"/>
    <w:rsid w:val="0092291F"/>
    <w:rsid w:val="00922F7A"/>
    <w:rsid w:val="009277CC"/>
    <w:rsid w:val="00933ACC"/>
    <w:rsid w:val="009357D0"/>
    <w:rsid w:val="00936384"/>
    <w:rsid w:val="00947012"/>
    <w:rsid w:val="0096123F"/>
    <w:rsid w:val="00964829"/>
    <w:rsid w:val="00965C72"/>
    <w:rsid w:val="00972FDA"/>
    <w:rsid w:val="00973B07"/>
    <w:rsid w:val="00973B67"/>
    <w:rsid w:val="00985995"/>
    <w:rsid w:val="009862F4"/>
    <w:rsid w:val="00987FC2"/>
    <w:rsid w:val="0099044A"/>
    <w:rsid w:val="00992D63"/>
    <w:rsid w:val="009A4111"/>
    <w:rsid w:val="009A4285"/>
    <w:rsid w:val="009A5F24"/>
    <w:rsid w:val="009B52A4"/>
    <w:rsid w:val="009D0F35"/>
    <w:rsid w:val="009D2699"/>
    <w:rsid w:val="009E062D"/>
    <w:rsid w:val="009E573A"/>
    <w:rsid w:val="009E6D33"/>
    <w:rsid w:val="009E7F94"/>
    <w:rsid w:val="009F3E8E"/>
    <w:rsid w:val="00A0467D"/>
    <w:rsid w:val="00A16EB8"/>
    <w:rsid w:val="00A22E6A"/>
    <w:rsid w:val="00A35AF2"/>
    <w:rsid w:val="00A42A75"/>
    <w:rsid w:val="00A45BE4"/>
    <w:rsid w:val="00A51C98"/>
    <w:rsid w:val="00A576AC"/>
    <w:rsid w:val="00A57B4D"/>
    <w:rsid w:val="00A716AE"/>
    <w:rsid w:val="00A762C0"/>
    <w:rsid w:val="00A91CA1"/>
    <w:rsid w:val="00A921D9"/>
    <w:rsid w:val="00A9673E"/>
    <w:rsid w:val="00AB06A9"/>
    <w:rsid w:val="00AB0ACB"/>
    <w:rsid w:val="00AC279C"/>
    <w:rsid w:val="00AC415E"/>
    <w:rsid w:val="00AC53FE"/>
    <w:rsid w:val="00AC61E7"/>
    <w:rsid w:val="00AD3F49"/>
    <w:rsid w:val="00AE2351"/>
    <w:rsid w:val="00AE2FC5"/>
    <w:rsid w:val="00AE6A7C"/>
    <w:rsid w:val="00AF3C35"/>
    <w:rsid w:val="00B0484D"/>
    <w:rsid w:val="00B05347"/>
    <w:rsid w:val="00B055D1"/>
    <w:rsid w:val="00B11574"/>
    <w:rsid w:val="00B11B3E"/>
    <w:rsid w:val="00B25A1B"/>
    <w:rsid w:val="00B27352"/>
    <w:rsid w:val="00B30CAC"/>
    <w:rsid w:val="00B32ABE"/>
    <w:rsid w:val="00B335CA"/>
    <w:rsid w:val="00B35AD6"/>
    <w:rsid w:val="00B4062A"/>
    <w:rsid w:val="00B45688"/>
    <w:rsid w:val="00B52FB3"/>
    <w:rsid w:val="00B61C5E"/>
    <w:rsid w:val="00B63460"/>
    <w:rsid w:val="00B636BF"/>
    <w:rsid w:val="00B72E2E"/>
    <w:rsid w:val="00B774B3"/>
    <w:rsid w:val="00B823FA"/>
    <w:rsid w:val="00B8443E"/>
    <w:rsid w:val="00B91A04"/>
    <w:rsid w:val="00B9619E"/>
    <w:rsid w:val="00BA2A2B"/>
    <w:rsid w:val="00BA2B0D"/>
    <w:rsid w:val="00BC6643"/>
    <w:rsid w:val="00BD5DCE"/>
    <w:rsid w:val="00BE0AB2"/>
    <w:rsid w:val="00BE252F"/>
    <w:rsid w:val="00BE2AEF"/>
    <w:rsid w:val="00BE48EC"/>
    <w:rsid w:val="00BE5EAD"/>
    <w:rsid w:val="00BF1399"/>
    <w:rsid w:val="00BF30A0"/>
    <w:rsid w:val="00BF3783"/>
    <w:rsid w:val="00C07CE9"/>
    <w:rsid w:val="00C2370B"/>
    <w:rsid w:val="00C31908"/>
    <w:rsid w:val="00C42BA0"/>
    <w:rsid w:val="00C43C67"/>
    <w:rsid w:val="00C6294D"/>
    <w:rsid w:val="00C8095A"/>
    <w:rsid w:val="00C823A6"/>
    <w:rsid w:val="00CA3EB0"/>
    <w:rsid w:val="00CA40AA"/>
    <w:rsid w:val="00CA50BD"/>
    <w:rsid w:val="00CB14CD"/>
    <w:rsid w:val="00CC0CFC"/>
    <w:rsid w:val="00CC4561"/>
    <w:rsid w:val="00CE6063"/>
    <w:rsid w:val="00CF0A41"/>
    <w:rsid w:val="00CF4169"/>
    <w:rsid w:val="00CF4E3A"/>
    <w:rsid w:val="00CF53CB"/>
    <w:rsid w:val="00D031F4"/>
    <w:rsid w:val="00D05E63"/>
    <w:rsid w:val="00D06EF8"/>
    <w:rsid w:val="00D07BBC"/>
    <w:rsid w:val="00D10361"/>
    <w:rsid w:val="00D22C12"/>
    <w:rsid w:val="00D31DBA"/>
    <w:rsid w:val="00D338F3"/>
    <w:rsid w:val="00D5454D"/>
    <w:rsid w:val="00D54D6D"/>
    <w:rsid w:val="00D55A0E"/>
    <w:rsid w:val="00D7222B"/>
    <w:rsid w:val="00D767BB"/>
    <w:rsid w:val="00D9219C"/>
    <w:rsid w:val="00D966A9"/>
    <w:rsid w:val="00DA0157"/>
    <w:rsid w:val="00DA6E48"/>
    <w:rsid w:val="00DB21F4"/>
    <w:rsid w:val="00DC086F"/>
    <w:rsid w:val="00DE11E1"/>
    <w:rsid w:val="00DE21C6"/>
    <w:rsid w:val="00DE7919"/>
    <w:rsid w:val="00DF1763"/>
    <w:rsid w:val="00DF59EA"/>
    <w:rsid w:val="00DF6721"/>
    <w:rsid w:val="00E02251"/>
    <w:rsid w:val="00E024C9"/>
    <w:rsid w:val="00E028A3"/>
    <w:rsid w:val="00E03890"/>
    <w:rsid w:val="00E0533A"/>
    <w:rsid w:val="00E216EF"/>
    <w:rsid w:val="00E34806"/>
    <w:rsid w:val="00E351A1"/>
    <w:rsid w:val="00E376EB"/>
    <w:rsid w:val="00E40403"/>
    <w:rsid w:val="00E45D0F"/>
    <w:rsid w:val="00E50D4F"/>
    <w:rsid w:val="00E561EC"/>
    <w:rsid w:val="00E56DEF"/>
    <w:rsid w:val="00E60566"/>
    <w:rsid w:val="00E63A95"/>
    <w:rsid w:val="00E6452B"/>
    <w:rsid w:val="00E65B2D"/>
    <w:rsid w:val="00E805FF"/>
    <w:rsid w:val="00E80723"/>
    <w:rsid w:val="00E80FAF"/>
    <w:rsid w:val="00E817AD"/>
    <w:rsid w:val="00E94E03"/>
    <w:rsid w:val="00EA18E3"/>
    <w:rsid w:val="00EB1DB6"/>
    <w:rsid w:val="00EC4E7C"/>
    <w:rsid w:val="00EE0C16"/>
    <w:rsid w:val="00EE259F"/>
    <w:rsid w:val="00EE5448"/>
    <w:rsid w:val="00EE7F90"/>
    <w:rsid w:val="00EF06DE"/>
    <w:rsid w:val="00EF43DA"/>
    <w:rsid w:val="00EF51FF"/>
    <w:rsid w:val="00F00066"/>
    <w:rsid w:val="00F04D69"/>
    <w:rsid w:val="00F05D1C"/>
    <w:rsid w:val="00F07F7A"/>
    <w:rsid w:val="00F16D10"/>
    <w:rsid w:val="00F22511"/>
    <w:rsid w:val="00F25049"/>
    <w:rsid w:val="00F26DD5"/>
    <w:rsid w:val="00F27361"/>
    <w:rsid w:val="00F444D4"/>
    <w:rsid w:val="00F7050C"/>
    <w:rsid w:val="00F732F7"/>
    <w:rsid w:val="00F75AF2"/>
    <w:rsid w:val="00F92DA8"/>
    <w:rsid w:val="00FA04D7"/>
    <w:rsid w:val="00FA67D7"/>
    <w:rsid w:val="00FB11BF"/>
    <w:rsid w:val="00FB120B"/>
    <w:rsid w:val="00FB1CC3"/>
    <w:rsid w:val="00FB26D0"/>
    <w:rsid w:val="00FB2838"/>
    <w:rsid w:val="00FC7C0C"/>
    <w:rsid w:val="00FD4E75"/>
    <w:rsid w:val="00FE0C52"/>
    <w:rsid w:val="00FE1BAA"/>
    <w:rsid w:val="00FF3530"/>
    <w:rsid w:val="00F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5:docId w15:val="{73374CC0-4F5B-4817-8F72-9B2ACE84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FA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92C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92C44"/>
  </w:style>
  <w:style w:type="paragraph" w:styleId="Sidefod">
    <w:name w:val="footer"/>
    <w:basedOn w:val="Normal"/>
    <w:link w:val="SidefodTegn"/>
    <w:uiPriority w:val="99"/>
    <w:unhideWhenUsed/>
    <w:rsid w:val="00692C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92C4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2C44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41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3916E-FA88-49D4-911C-93B38241E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170F0887</Template>
  <TotalTime>2</TotalTime>
  <Pages>2</Pages>
  <Words>248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Frederikshavn Kommune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Renate Kæmpe Weilov</dc:creator>
  <cp:lastModifiedBy>Renate Kæmpe Weilov</cp:lastModifiedBy>
  <cp:revision>3</cp:revision>
  <cp:lastPrinted>2019-11-11T07:57:00Z</cp:lastPrinted>
  <dcterms:created xsi:type="dcterms:W3CDTF">2019-11-11T12:06:00Z</dcterms:created>
  <dcterms:modified xsi:type="dcterms:W3CDTF">2019-11-18T14:49:00Z</dcterms:modified>
</cp:coreProperties>
</file>